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9A6" w:rsidRPr="00713042" w:rsidRDefault="001219A6" w:rsidP="006169CE">
      <w:pPr>
        <w:rPr>
          <w:rFonts w:ascii="Times New Roman" w:hAnsi="Times New Roman"/>
          <w:sz w:val="24"/>
          <w:szCs w:val="24"/>
        </w:rPr>
      </w:pPr>
      <w:r w:rsidRPr="00713042">
        <w:rPr>
          <w:rFonts w:ascii="Times New Roman" w:hAnsi="Times New Roman"/>
          <w:sz w:val="24"/>
          <w:szCs w:val="24"/>
        </w:rPr>
        <w:t>Расписание занятий по дистан</w:t>
      </w:r>
      <w:r>
        <w:rPr>
          <w:rFonts w:ascii="Times New Roman" w:hAnsi="Times New Roman"/>
          <w:sz w:val="24"/>
          <w:szCs w:val="24"/>
        </w:rPr>
        <w:t>ционному обучению МАУ СШОР "ЯР Ч</w:t>
      </w:r>
      <w:r w:rsidRPr="00713042">
        <w:rPr>
          <w:rFonts w:ascii="Times New Roman" w:hAnsi="Times New Roman"/>
          <w:sz w:val="24"/>
          <w:szCs w:val="24"/>
        </w:rPr>
        <w:t>аллы"</w:t>
      </w:r>
    </w:p>
    <w:p w:rsidR="001219A6" w:rsidRPr="00713042" w:rsidRDefault="001219A6" w:rsidP="006169CE">
      <w:pPr>
        <w:rPr>
          <w:rFonts w:ascii="Times New Roman" w:hAnsi="Times New Roman"/>
          <w:sz w:val="24"/>
          <w:szCs w:val="24"/>
        </w:rPr>
      </w:pPr>
      <w:r w:rsidRPr="00713042">
        <w:rPr>
          <w:rFonts w:ascii="Times New Roman" w:hAnsi="Times New Roman"/>
          <w:sz w:val="24"/>
          <w:szCs w:val="24"/>
        </w:rPr>
        <w:t xml:space="preserve">Петрова. Т. Н </w:t>
      </w:r>
      <w:r>
        <w:rPr>
          <w:rFonts w:ascii="Times New Roman" w:hAnsi="Times New Roman"/>
          <w:sz w:val="24"/>
          <w:szCs w:val="24"/>
        </w:rPr>
        <w:t>с 01.05.2020 по 17.05</w:t>
      </w:r>
      <w:r w:rsidRPr="0071304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20</w:t>
      </w:r>
      <w:r w:rsidRPr="00713042">
        <w:rPr>
          <w:rFonts w:ascii="Times New Roman" w:hAnsi="Times New Roman"/>
          <w:sz w:val="24"/>
          <w:szCs w:val="24"/>
        </w:rPr>
        <w:t>20г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1282"/>
        <w:gridCol w:w="7398"/>
        <w:gridCol w:w="1610"/>
      </w:tblGrid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Дистанционное обучение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ТСС-4</w:t>
            </w: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01.05.20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Прыжки на скакалке 500 раз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Просмотр и выполнение тренировки  на все тело в домашних условиях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 круга/ 5 упражнений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40 сек работа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20 сек отдых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 минута отдыха между кругами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1. Подъем бедра поочередно с подскоками на месте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Приседы в выпаде в сторону руки за голову поочередно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Боковые планка с подъемом корпуса на правом боку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Лодочка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с подъемом корпуса на левом боку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вперёд и в сторону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2. Выпад в сторону + подъем бедра со скручиванием на обе ноги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Плывём на животе  4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. Поочередное поднимание рук и ног лёжа на животе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с колен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поочередно с подскоком руки за голову </w:t>
            </w:r>
            <w:hyperlink r:id="rId4" w:history="1">
              <w:r w:rsidRPr="00610DE1">
                <w:rPr>
                  <w:rStyle w:val="Hyperlink"/>
                </w:rPr>
                <w:t>https://www.youtube.com/watch?v=EnxoEJJeWFM&amp;t=693s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Выпад в разножке присед на правой и левой поочередно </w:t>
            </w:r>
            <w:hyperlink r:id="rId5" w:history="1">
              <w:r w:rsidRPr="00610DE1">
                <w:rPr>
                  <w:rStyle w:val="Hyperlink"/>
                </w:rPr>
                <w:t>https://www.youtube.com/watch?v=EnxoEJJeWFM&amp;t=763s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Боковая планка на предплечье с внутренним скручиванием на правом боку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корпуса лёжа на животе </w:t>
            </w:r>
            <w:hyperlink r:id="rId6" w:history="1">
              <w:r w:rsidRPr="00610DE1">
                <w:rPr>
                  <w:rStyle w:val="Hyperlink"/>
                </w:rPr>
                <w:t>https://www.youtube.com/watch?v=EnxoEJJeWFM&amp;t=890s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на предплечье с внутренним скручиванием на левом боку </w:t>
            </w:r>
            <w:hyperlink r:id="rId7" w:history="1">
              <w:r w:rsidRPr="00610DE1">
                <w:rPr>
                  <w:rStyle w:val="Hyperlink"/>
                </w:rPr>
                <w:t>https://www.youtube.com/watch?v=EnxoEJJeWFM&amp;t=946s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https://www.youtube.com/watch?v=EnxoEJJeWFM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02.05.20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Общая физическая подготовка .Круговая высокоинтенсивная интервальная тренировка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Бег на месте 15 минут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3 круга, 5 упражнений по 30 секунд  каждое, отдых между кругами 1 минута.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круг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поднимаем бедра руки за голову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2. Присед в выпаде со сменой нога по 4 раза на каждую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ног в обратной планке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мин отдыха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 круг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1.Бег с высоким поднимание бедра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по 15 сек на каждую ногу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Планка с прыжками в сторону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Ягодичный мост в быстром темпе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5. Отжимания с колен</w:t>
            </w:r>
            <w:r w:rsidRPr="00D95BD2">
              <w:t xml:space="preserve">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1 мин отдыха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3 круг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поднимание бедра руки за голову </w:t>
            </w:r>
            <w:hyperlink r:id="rId8" w:history="1">
              <w:r w:rsidRPr="00610DE1">
                <w:rPr>
                  <w:rStyle w:val="Hyperlink"/>
                </w:rPr>
                <w:t>https://www.youtube.com/watch?v=wCLRZxjpULo&amp;t=668s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со сменой ног по 4 раза на каждую </w:t>
            </w:r>
            <w:hyperlink r:id="rId9" w:history="1">
              <w:r w:rsidRPr="00610DE1">
                <w:rPr>
                  <w:rStyle w:val="Hyperlink"/>
                </w:rPr>
                <w:t>https://www.youtube.com/watch?v=wCLRZxjpULo&amp;t=729s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Подъем ног в обратной планке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Планка руки прямые/согнутые чередуя </w:t>
            </w:r>
            <w:hyperlink r:id="rId10" w:history="1">
              <w:r w:rsidRPr="00610DE1">
                <w:rPr>
                  <w:rStyle w:val="Hyperlink"/>
                </w:rPr>
                <w:t>https://www.youtube.com/watch?v=wCLRZxjpULo&amp;t=909s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t xml:space="preserve"> </w:t>
            </w: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03.05.20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Прыжки на скакалке 500 раз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D95BD2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Каждое упражнение выполняем по 30 сек, отдых между двумя упражнениями 30 сек.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1. Скручивания с подъемом правой и левой ноги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2. Боковые скручивания лёжа на спине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3.  Скручивания локоть касается колена  1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4. Динамическая планка на прямых руках + сгибание/разгибание ног поочередно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5. Боковые скручивания лёжа на правом боку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6. Боковые скручивания лёжа на левом боку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7. Скручивания левой рукой к прямой правой ноге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8. Скручивания правой рукой к прямой левой ноге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9. Скручивания к прямым ногам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10. Скручивания ног без опоры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11. Медленные зеркальные опускания и поднимания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12. Одновременные опускания и понимания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13. Косые скручивания в планке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14. Поочерёдное поднимание ног в планке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15. Волна из позы ребёнка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16. Поза верблюда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Видеоотчёт в </w:t>
            </w: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04.05.20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Смотрим фильм «Тренер», анализируем и отвечаем на анкету в WhatsApp.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https://www.youtube.com/watch?v=OrHJq74BwRo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Pr="00D95BD2">
              <w:rPr>
                <w:rFonts w:ascii="Times New Roman" w:hAnsi="Times New Roman"/>
                <w:sz w:val="24"/>
                <w:szCs w:val="24"/>
              </w:rPr>
              <w:t>5.05.20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Конференция в zoom "итоги недели"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Опрос в zoom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06.05.20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Разминка бег на месте 15 минут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 Упражнения для рук и мышц кора дома.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40 сек работа 20 сек отдых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1. Быстрые вращения рук вперёд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2. Быстрые вращения рук назад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3. Отжимания руки вперёд/назад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4. Обратные отжимания ноги согнуты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5. Планка на прямых/согнутых руках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6. Быстрая работа рук как при беге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7. Шаги на руках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8. Отжимания с колен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9.  Планка руки касаются плеч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10. Планка на прямых + подъем рук вперёд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https://www.youtube.com/watch?v=-JuPjkdfQRE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Опрос в группе </w:t>
            </w: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08.05.20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Бег на месте 15 минут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Развитие гибкости бегуна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Задерживайтесь в каждой позе по 15 сек, дышите ровно и глубоко.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1. Наклон головы в право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2. Наклон головы в лево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3. Руки скрещены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4. Руки в замке за головой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5. Наклон вперёд левая на носочке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6. Наклон вперёд правая на носочке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7. Собака мордой вниз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8. Собака мордой вниз со сгибанием ног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9. Поза полумесяца в низком выпаде на правую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10. Выпад с захватом левой голени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11. Выпад в право поза бокового вытянутого угла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12. Поза полумесяца в низком выпаде на левую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13. Выпад с захватом правой голени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14. Выпад в лево поза бокового вытянутого угла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15. Наклон с широко расставленными ногами и разворотом корпуса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16. Растяжка в форме цифры 4 на левую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17. Растяжка в форме цифры 4 на правую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18. Скручивания лёжа на спине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19. Подъем прямой левой ноги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20. Подъем прямой правой ноги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21. Поза голубя на правую ногу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22. Наклон вперёд в позе голубя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23. Поза голубя на левую ногу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24. Наклон вперёд в позе голубя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25. Лягушка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26. Волна из позы ребёнка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27. Рыбка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28. Собака и кошка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29. Поза ребёнка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https://www.youtube.com/watch?v=ZiFoaFIWkos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Видеоотчёт в </w:t>
            </w: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09.05.20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Скакалка 500 раз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Комплекс упражнений на развитие выносливости бегуна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1. Планка на предплечье/на прямых чередуя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2. Планка на прямых руках, колени к груди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3. Планка джампинг джек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4. Боковая планка на правом боку в динамике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5. Боковая планка на правом боку в статике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6. Планка на предплечьях со скручиваниями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7. Боковая планка на левом боку в динамике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8. Боковая планка на левом боку  в статике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9. Планка на предплечьях собака мордой вниз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10. Планка на прямых руках с подъемом ног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11. Боковая планка на правом предплечье со скручиванием в динамике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12. Боковая планка на предплечье в статике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13. Планка на прямых руках собака мордой вниз с подъемом прямых ног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14. Боковая планка на левом предплечье со скручиванием в динамике 15 сек  15. Боковая планка на левом предплечье в статике 15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16. Планка на прямых руках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https://www.youtube.com/watch?v=StAX_c4povk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Смс о выполнении офп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10.05.20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Просмотр фильма о  технике бега и подготовке юных легкоатлетов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https://www.youtube.com/watch?v=JEw9yXA5PT8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11.05.20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Конференция в </w:t>
            </w: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D95BD2">
              <w:rPr>
                <w:rFonts w:ascii="Times New Roman" w:hAnsi="Times New Roman"/>
                <w:sz w:val="24"/>
                <w:szCs w:val="24"/>
              </w:rPr>
              <w:t xml:space="preserve"> "итоги недели". Просмотр фильма «Чемпионы: Быстрее.Выше.Сильнее»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Опрос в </w:t>
            </w: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</w:p>
        </w:tc>
      </w:tr>
    </w:tbl>
    <w:p w:rsidR="001219A6" w:rsidRDefault="001219A6" w:rsidP="006169CE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1282"/>
        <w:gridCol w:w="7398"/>
        <w:gridCol w:w="1610"/>
      </w:tblGrid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ТСС-4</w:t>
            </w: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12.05.20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Прыжки на скакалке 500 раз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Просмотр и выполнение тренировки  на все тело в домашних условиях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 круга/ 5 упражнений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40 сек работа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20 сек отдых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 минута отдыха между кругами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1. Подъем бедра поочередно с подскоками на месте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Приседы в выпаде в сторону руки за голову поочередно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Боковые планка с подъемом корпуса на правом боку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Лодочка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с подъемом корпуса на левом боку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вперёд и в сторону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2. Выпад в сторону + подъем бедра со скручиванием на обе ноги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Плывём на животе  4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. Поочередное поднимание рук и ног лёжа на животе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с колен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Отдых 60 сек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Подъем бедра поочередно с подскоком руки за голову </w:t>
            </w:r>
            <w:hyperlink r:id="rId11" w:history="1">
              <w:r w:rsidRPr="00610DE1">
                <w:rPr>
                  <w:rStyle w:val="Hyperlink"/>
                </w:rPr>
                <w:t>https://www.youtube.com/watch?v=EnxoEJJeWFM&amp;t=693s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Выпад в разножке присед на правой и левой поочередно </w:t>
            </w:r>
            <w:hyperlink r:id="rId12" w:history="1">
              <w:r w:rsidRPr="00610DE1">
                <w:rPr>
                  <w:rStyle w:val="Hyperlink"/>
                </w:rPr>
                <w:t>https://www.youtube.com/watch?v=EnxoEJJeWFM&amp;t=763s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Боковая планка на предплечье с внутренним скручиванием на правом боку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корпуса лёжа на животе </w:t>
            </w:r>
            <w:hyperlink r:id="rId13" w:history="1">
              <w:r w:rsidRPr="00610DE1">
                <w:rPr>
                  <w:rStyle w:val="Hyperlink"/>
                </w:rPr>
                <w:t>https://www.youtube.com/watch?v=EnxoEJJeWFM&amp;t=890s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5. Боковая планка на предплечье с внутренним скручиванием на левом боку </w:t>
            </w:r>
            <w:hyperlink r:id="rId14" w:history="1">
              <w:r w:rsidRPr="00610DE1">
                <w:rPr>
                  <w:rStyle w:val="Hyperlink"/>
                </w:rPr>
                <w:t>https://www.youtube.com/watch?v=EnxoEJJeWFM&amp;t=946s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https://www.youtube.com/watch?v=EnxoEJJeWFM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13.05.20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Общая физическая подготовка .Круговая высокоинтенсивная интервальная тренировка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Бег на месте 15 минут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3 круга, 5 упражнений по 30 секунд  каждое, отдых между кругами 1 минута.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круг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поднимаем бедра руки за голову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2. Присед в выпаде со сменой нога по 4 раза на каждую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4. Подъем ног в обратной планке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Отжимания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 мин отдыха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2 круг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1.Бег с высоким поднимание бедра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по 15 сек на каждую ногу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Планка с прыжками в сторону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Ягодичный мост в быстром темпе </w:t>
            </w:r>
          </w:p>
          <w:p w:rsidR="001219A6" w:rsidRPr="00D95BD2" w:rsidRDefault="001219A6" w:rsidP="00D95BD2">
            <w:pPr>
              <w:spacing w:after="0" w:line="240" w:lineRule="auto"/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>5. Отжимания с колен</w:t>
            </w:r>
            <w:r w:rsidRPr="00D95BD2">
              <w:t xml:space="preserve">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1 мин отдыха </w:t>
            </w:r>
          </w:p>
          <w:p w:rsidR="001219A6" w:rsidRPr="00D95BD2" w:rsidRDefault="001219A6" w:rsidP="00D95BD2">
            <w:pPr>
              <w:spacing w:after="0" w:line="240" w:lineRule="auto"/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3 круг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1. Бег с высоким поднимание бедра руки за голову </w:t>
            </w:r>
            <w:hyperlink r:id="rId15" w:history="1">
              <w:r w:rsidRPr="00610DE1">
                <w:rPr>
                  <w:rStyle w:val="Hyperlink"/>
                </w:rPr>
                <w:t>https://www.youtube.com/watch?v=wCLRZxjpULo&amp;t=668s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2. Присед в выпаде со сменой ног по 4 раза на каждую </w:t>
            </w:r>
            <w:hyperlink r:id="rId16" w:history="1">
              <w:r w:rsidRPr="00610DE1">
                <w:rPr>
                  <w:rStyle w:val="Hyperlink"/>
                </w:rPr>
                <w:t>https://www.youtube.com/watch?v=wCLRZxjpULo&amp;t=729s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9F9F9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3. Динамическая планка: колени к груди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 4. Подъем ног в обратной планке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Style w:val="style-scope"/>
                <w:rFonts w:ascii="Times New Roman" w:hAnsi="Times New Roman"/>
                <w:color w:val="030303"/>
                <w:sz w:val="24"/>
                <w:szCs w:val="24"/>
                <w:bdr w:val="none" w:sz="0" w:space="0" w:color="auto" w:frame="1"/>
                <w:shd w:val="clear" w:color="auto" w:fill="F9F9F9"/>
              </w:rPr>
              <w:t xml:space="preserve">5. Планка руки прямые/согнутые чередуя </w:t>
            </w:r>
            <w:hyperlink r:id="rId17" w:history="1">
              <w:r w:rsidRPr="00610DE1">
                <w:rPr>
                  <w:rStyle w:val="Hyperlink"/>
                </w:rPr>
                <w:t>https://www.youtube.com/watch?v=wCLRZxjpULo&amp;t=909s</w:t>
              </w:r>
            </w:hyperlink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t xml:space="preserve"> </w:t>
            </w: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https://www.youtube.com/watch?v=wCLRZxjpULo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Видеоотчёт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15.05.20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Комплекс упражнений на пресс в домашних условиях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Прыжки на скакалке 500 раз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</w:pPr>
            <w:r w:rsidRPr="00D95BD2">
              <w:rPr>
                <w:rFonts w:ascii="Times New Roman" w:hAnsi="Times New Roman"/>
                <w:color w:val="030303"/>
                <w:sz w:val="24"/>
                <w:szCs w:val="24"/>
                <w:shd w:val="clear" w:color="auto" w:fill="F9F9F9"/>
              </w:rPr>
              <w:t>Каждое упражнение выполняем по 30 сек, отдых между двумя упражнениями 30 сек.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1. Скручивания с подъемом правой и левой ноги поочередно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2. Боковые скручивания лёжа на спине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3.  Скручивания локоть касается колена  1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4. Динамическая планка на прямых руках + сгибание/разгибание ног поочередно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5. Боковые скручивания лёжа на правом боку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6. Боковые скручивания лёжа на левом боку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7. Скручивания левой рукой к прямой правой ноге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8. Скручивания правой рукой к прямой левой ноге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9. Скручивания к прямым ногам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10. Скручивания ног без опоры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11. Медленные зеркальные опускания и поднимания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12. Одновременные опускания и понимания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13. Косые скручивания в планке 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14. Поочерёдное поднимание ног в планке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15. Волна из позы ребёнка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16. Поза верблюда 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https://www.youtube.com/watch?v=OT9yrJOX-A0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 xml:space="preserve">Видеоотчёт в </w:t>
            </w:r>
            <w:r w:rsidRPr="00D95BD2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16.05.20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Смотрим фильм «Чемпионы», анализируем и отвечаем на анкету в WhatsApp.</w:t>
            </w:r>
          </w:p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https://www.youtube.com/watch?v=OrHJq74BwRo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Отчёт в WhatsApp</w:t>
            </w:r>
          </w:p>
        </w:tc>
      </w:tr>
      <w:tr w:rsidR="001219A6" w:rsidRPr="00D95BD2" w:rsidTr="00D95BD2">
        <w:tc>
          <w:tcPr>
            <w:tcW w:w="851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17.05.20</w:t>
            </w:r>
          </w:p>
        </w:tc>
        <w:tc>
          <w:tcPr>
            <w:tcW w:w="7398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Конференция в zoom "итоги недели"</w:t>
            </w:r>
          </w:p>
        </w:tc>
        <w:tc>
          <w:tcPr>
            <w:tcW w:w="1610" w:type="dxa"/>
          </w:tcPr>
          <w:p w:rsidR="001219A6" w:rsidRPr="00D95BD2" w:rsidRDefault="001219A6" w:rsidP="00D95B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5BD2">
              <w:rPr>
                <w:rFonts w:ascii="Times New Roman" w:hAnsi="Times New Roman"/>
                <w:sz w:val="24"/>
                <w:szCs w:val="24"/>
              </w:rPr>
              <w:t>Опрос в zoom</w:t>
            </w:r>
          </w:p>
        </w:tc>
      </w:tr>
    </w:tbl>
    <w:p w:rsidR="001219A6" w:rsidRDefault="001219A6" w:rsidP="006169CE">
      <w:pPr>
        <w:rPr>
          <w:rFonts w:ascii="Times New Roman" w:hAnsi="Times New Roman"/>
          <w:sz w:val="24"/>
          <w:szCs w:val="24"/>
        </w:rPr>
      </w:pPr>
    </w:p>
    <w:p w:rsidR="001219A6" w:rsidRDefault="001219A6" w:rsidP="006169CE">
      <w:pPr>
        <w:rPr>
          <w:rFonts w:ascii="Times New Roman" w:hAnsi="Times New Roman"/>
          <w:sz w:val="24"/>
          <w:szCs w:val="24"/>
        </w:rPr>
      </w:pPr>
    </w:p>
    <w:p w:rsidR="001219A6" w:rsidRDefault="001219A6" w:rsidP="006169CE">
      <w:pPr>
        <w:rPr>
          <w:rFonts w:ascii="Times New Roman" w:hAnsi="Times New Roman"/>
          <w:sz w:val="24"/>
          <w:szCs w:val="24"/>
        </w:rPr>
      </w:pPr>
    </w:p>
    <w:p w:rsidR="001219A6" w:rsidRDefault="001219A6" w:rsidP="006169CE">
      <w:pPr>
        <w:rPr>
          <w:rFonts w:ascii="Times New Roman" w:hAnsi="Times New Roman"/>
          <w:sz w:val="24"/>
          <w:szCs w:val="24"/>
        </w:rPr>
      </w:pPr>
    </w:p>
    <w:p w:rsidR="001219A6" w:rsidRDefault="001219A6" w:rsidP="006169CE">
      <w:pPr>
        <w:rPr>
          <w:rFonts w:ascii="Times New Roman" w:hAnsi="Times New Roman"/>
          <w:sz w:val="24"/>
          <w:szCs w:val="24"/>
        </w:rPr>
      </w:pPr>
    </w:p>
    <w:p w:rsidR="001219A6" w:rsidRPr="006169CE" w:rsidRDefault="001219A6" w:rsidP="006169CE">
      <w:pPr>
        <w:ind w:left="-1134" w:firstLine="1134"/>
        <w:rPr>
          <w:rFonts w:ascii="Times New Roman" w:hAnsi="Times New Roman"/>
          <w:sz w:val="24"/>
        </w:rPr>
      </w:pPr>
      <w:bookmarkStart w:id="0" w:name="_GoBack"/>
      <w:bookmarkEnd w:id="0"/>
    </w:p>
    <w:sectPr w:rsidR="001219A6" w:rsidRPr="006169CE" w:rsidSect="006169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69CE"/>
    <w:rsid w:val="001219A6"/>
    <w:rsid w:val="00610DE1"/>
    <w:rsid w:val="006169CE"/>
    <w:rsid w:val="00713042"/>
    <w:rsid w:val="009169A4"/>
    <w:rsid w:val="009B18DE"/>
    <w:rsid w:val="00A30C8A"/>
    <w:rsid w:val="00D95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9C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169C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-scope">
    <w:name w:val="style-scope"/>
    <w:basedOn w:val="DefaultParagraphFont"/>
    <w:uiPriority w:val="99"/>
    <w:rsid w:val="006169CE"/>
    <w:rPr>
      <w:rFonts w:cs="Times New Roman"/>
    </w:rPr>
  </w:style>
  <w:style w:type="character" w:styleId="Hyperlink">
    <w:name w:val="Hyperlink"/>
    <w:basedOn w:val="DefaultParagraphFont"/>
    <w:uiPriority w:val="99"/>
    <w:rsid w:val="00610DE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CLRZxjpULo&amp;t=668s" TargetMode="External"/><Relationship Id="rId13" Type="http://schemas.openxmlformats.org/officeDocument/2006/relationships/hyperlink" Target="https://www.youtube.com/watch?v=EnxoEJJeWFM&amp;t=890s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EnxoEJJeWFM&amp;t=946s" TargetMode="External"/><Relationship Id="rId12" Type="http://schemas.openxmlformats.org/officeDocument/2006/relationships/hyperlink" Target="https://www.youtube.com/watch?v=EnxoEJJeWFM&amp;t=763s" TargetMode="External"/><Relationship Id="rId17" Type="http://schemas.openxmlformats.org/officeDocument/2006/relationships/hyperlink" Target="https://www.youtube.com/watch?v=wCLRZxjpULo&amp;t=909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wCLRZxjpULo&amp;t=729s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nxoEJJeWFM&amp;t=890s" TargetMode="External"/><Relationship Id="rId11" Type="http://schemas.openxmlformats.org/officeDocument/2006/relationships/hyperlink" Target="https://www.youtube.com/watch?v=EnxoEJJeWFM&amp;t=693s" TargetMode="External"/><Relationship Id="rId5" Type="http://schemas.openxmlformats.org/officeDocument/2006/relationships/hyperlink" Target="https://www.youtube.com/watch?v=EnxoEJJeWFM&amp;t=763s" TargetMode="External"/><Relationship Id="rId15" Type="http://schemas.openxmlformats.org/officeDocument/2006/relationships/hyperlink" Target="https://www.youtube.com/watch?v=wCLRZxjpULo&amp;t=668s" TargetMode="External"/><Relationship Id="rId10" Type="http://schemas.openxmlformats.org/officeDocument/2006/relationships/hyperlink" Target="https://www.youtube.com/watch?v=wCLRZxjpULo&amp;t=909s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youtube.com/watch?v=EnxoEJJeWFM&amp;t=693s" TargetMode="External"/><Relationship Id="rId9" Type="http://schemas.openxmlformats.org/officeDocument/2006/relationships/hyperlink" Target="https://www.youtube.com/watch?v=wCLRZxjpULo&amp;t=729s" TargetMode="External"/><Relationship Id="rId14" Type="http://schemas.openxmlformats.org/officeDocument/2006/relationships/hyperlink" Target="https://www.youtube.com/watch?v=EnxoEJJeWFM&amp;t=946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</Pages>
  <Words>1591</Words>
  <Characters>9073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2020-05-03T12:47:00Z</dcterms:created>
  <dcterms:modified xsi:type="dcterms:W3CDTF">2020-05-11T05:42:00Z</dcterms:modified>
</cp:coreProperties>
</file>